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57"/>
      </w:tblGrid>
      <w:tr w:rsidR="004B7E44" w14:paraId="56DB27B5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46A0B7BC" w14:textId="2FB72672" w:rsidR="004B7E44" w:rsidRDefault="004B7E44" w:rsidP="004B7E44">
            <w:r>
              <w:rPr>
                <w:noProof/>
                <w:lang w:bidi="en-GB"/>
              </w:rPr>
              <mc:AlternateContent>
                <mc:Choice Requires="wps">
                  <w:drawing>
                    <wp:inline distT="0" distB="0" distL="0" distR="0" wp14:anchorId="33A62248" wp14:editId="6EE6714D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7FB7E1" w14:textId="6E253ED9" w:rsidR="004B7E44" w:rsidRPr="004B7E44" w:rsidRDefault="005A498F" w:rsidP="004B7E44">
                                  <w:pPr>
                                    <w:pStyle w:val="Title"/>
                                  </w:pPr>
                                  <w:r>
                                    <w:rPr>
                                      <w:lang w:bidi="en-GB"/>
                                    </w:rPr>
                                    <w:t>Your ultimate cv guide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A622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087FB7E1" w14:textId="6E253ED9" w:rsidR="004B7E44" w:rsidRPr="004B7E44" w:rsidRDefault="005A498F" w:rsidP="004B7E44">
                            <w:pPr>
                              <w:pStyle w:val="Title"/>
                            </w:pPr>
                            <w:r>
                              <w:rPr>
                                <w:lang w:bidi="en-GB"/>
                              </w:rPr>
                              <w:t>Your ultimate cv guide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EB594C5" w14:textId="77777777" w:rsidR="004B7E44" w:rsidRDefault="004B7E44" w:rsidP="004B7E44">
            <w:r>
              <w:rPr>
                <w:noProof/>
                <w:lang w:bidi="en-GB"/>
              </w:rPr>
              <mc:AlternateContent>
                <mc:Choice Requires="wps">
                  <w:drawing>
                    <wp:inline distT="0" distB="0" distL="0" distR="0" wp14:anchorId="08CAC2B3" wp14:editId="659BFABB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54F18E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37190B81" w14:textId="77777777" w:rsidR="004B7E44" w:rsidRDefault="004B7E44" w:rsidP="004B7E44">
            <w:r>
              <w:rPr>
                <w:noProof/>
                <w:lang w:bidi="en-GB"/>
              </w:rPr>
              <mc:AlternateContent>
                <mc:Choice Requires="wps">
                  <w:drawing>
                    <wp:inline distT="0" distB="0" distL="0" distR="0" wp14:anchorId="2BEED07F" wp14:editId="03C15595">
                      <wp:extent cx="5138670" cy="746975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8085CC" w14:textId="299FF53B" w:rsidR="004B7E44" w:rsidRPr="004B7E44" w:rsidRDefault="004B7E44" w:rsidP="004B7E44">
                                  <w:pPr>
                                    <w:pStyle w:val="Subtitl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EED07F" id="Text Box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QlGQ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" filled="f" stroked="f" strokeweight=".5pt">
                      <v:textbox>
                        <w:txbxContent>
                          <w:p w14:paraId="5D8085CC" w14:textId="299FF53B" w:rsidR="004B7E44" w:rsidRPr="004B7E44" w:rsidRDefault="004B7E44" w:rsidP="004B7E44">
                            <w:pPr>
                              <w:pStyle w:val="Subtitl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57ACAFE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F2E69" w14:textId="77777777" w:rsidR="004B7E44" w:rsidRDefault="004B7E44" w:rsidP="004B7E44">
            <w:r>
              <w:rPr>
                <w:noProof/>
                <w:lang w:bidi="en-GB"/>
              </w:rPr>
              <mc:AlternateContent>
                <mc:Choice Requires="wps">
                  <w:drawing>
                    <wp:inline distT="0" distB="0" distL="0" distR="0" wp14:anchorId="2AFCE682" wp14:editId="170883D4">
                      <wp:extent cx="5751576" cy="1042416"/>
                      <wp:effectExtent l="0" t="0" r="0" b="571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51576" cy="10424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AF5E6" w14:textId="412994D8" w:rsidR="004B7E44" w:rsidRPr="004B7E44" w:rsidRDefault="00F324BB" w:rsidP="004B7E44">
                                  <w:pPr>
                                    <w:pStyle w:val="Heading1"/>
                                  </w:pPr>
                                  <w:r>
                                    <w:rPr>
                                      <w:lang w:bidi="en-GB"/>
                                    </w:rPr>
                                    <w:t>Graduate2Success</w:t>
                                  </w:r>
                                  <w:r w:rsidR="005A498F">
                                    <w:rPr>
                                      <w:lang w:bidi="en-GB"/>
                                    </w:rPr>
                                    <w:t xml:space="preserve"> – Elite </w:t>
                                  </w:r>
                                  <w:r w:rsidR="006A31B2">
                                    <w:rPr>
                                      <w:lang w:bidi="en-GB"/>
                                    </w:rPr>
                                    <w:t xml:space="preserve">Graduate </w:t>
                                  </w:r>
                                  <w:r w:rsidR="005A498F">
                                    <w:rPr>
                                      <w:lang w:bidi="en-GB"/>
                                    </w:rPr>
                                    <w:t xml:space="preserve">Career </w:t>
                                  </w:r>
                                  <w:r w:rsidR="007A5376">
                                    <w:rPr>
                                      <w:lang w:bidi="en-GB"/>
                                    </w:rPr>
                                    <w:t>Consultant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AFCE6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8" type="#_x0000_t202" style="width:452.9pt;height:8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H2HAIAADQ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" filled="f" stroked="f" strokeweight=".5pt">
                      <v:textbox>
                        <w:txbxContent>
                          <w:p w14:paraId="774AF5E6" w14:textId="412994D8" w:rsidR="004B7E44" w:rsidRPr="004B7E44" w:rsidRDefault="00F324BB" w:rsidP="004B7E44">
                            <w:pPr>
                              <w:pStyle w:val="Heading1"/>
                            </w:pPr>
                            <w:r>
                              <w:rPr>
                                <w:lang w:bidi="en-GB"/>
                              </w:rPr>
                              <w:t>Graduate2Success</w:t>
                            </w:r>
                            <w:r w:rsidR="005A498F">
                              <w:rPr>
                                <w:lang w:bidi="en-GB"/>
                              </w:rPr>
                              <w:t xml:space="preserve"> – Elite </w:t>
                            </w:r>
                            <w:r w:rsidR="006A31B2">
                              <w:rPr>
                                <w:lang w:bidi="en-GB"/>
                              </w:rPr>
                              <w:t xml:space="preserve">Graduate </w:t>
                            </w:r>
                            <w:r w:rsidR="005A498F">
                              <w:rPr>
                                <w:lang w:bidi="en-GB"/>
                              </w:rPr>
                              <w:t xml:space="preserve">Career </w:t>
                            </w:r>
                            <w:r w:rsidR="007A5376">
                              <w:rPr>
                                <w:lang w:bidi="en-GB"/>
                              </w:rPr>
                              <w:t>Consultant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FF43BF2" w14:textId="56FB6A5B" w:rsidR="004B7E44" w:rsidRDefault="004B7E44" w:rsidP="004B7E44"/>
        </w:tc>
      </w:tr>
    </w:tbl>
    <w:p w14:paraId="16E4BD22" w14:textId="2263EFC2" w:rsidR="004B7E44" w:rsidRDefault="004B7E44" w:rsidP="004B7E44">
      <w:r>
        <w:rPr>
          <w:noProof/>
          <w:lang w:bidi="en-GB"/>
        </w:rPr>
        <w:drawing>
          <wp:anchor distT="0" distB="0" distL="114300" distR="114300" simplePos="0" relativeHeight="251658240" behindDoc="1" locked="0" layoutInCell="1" allowOverlap="1" wp14:anchorId="41C5AB0F" wp14:editId="0E92FEFA">
            <wp:simplePos x="0" y="0"/>
            <wp:positionH relativeFrom="column">
              <wp:posOffset>-720090</wp:posOffset>
            </wp:positionH>
            <wp:positionV relativeFrom="page">
              <wp:posOffset>-445</wp:posOffset>
            </wp:positionV>
            <wp:extent cx="7740015" cy="10842171"/>
            <wp:effectExtent l="0" t="0" r="0" b="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tail of city buildings in black&amp;whi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18936F" wp14:editId="3F1AD9C0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u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A638A" id="Rectangle 2" o:spid="_x0000_s1026" alt="coloured rectangle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" fillcolor="#49661e [1608]" stroked="f" strokeweight="2pt">
                <w10:wrap anchory="page"/>
              </v:rect>
            </w:pict>
          </mc:Fallback>
        </mc:AlternateContent>
      </w:r>
    </w:p>
    <w:p w14:paraId="60388C21" w14:textId="08A0F858" w:rsidR="004B7E44" w:rsidRDefault="004B7E44">
      <w:pPr>
        <w:spacing w:after="200"/>
      </w:pPr>
      <w:r>
        <w:rPr>
          <w:lang w:bidi="en-GB"/>
        </w:rPr>
        <w:br w:type="page"/>
      </w:r>
    </w:p>
    <w:p w14:paraId="114BFDEB" w14:textId="2E4CD14E" w:rsidR="00133837" w:rsidRPr="00EF4983" w:rsidRDefault="00B04D87" w:rsidP="00133837">
      <w:pPr>
        <w:pStyle w:val="Heading2"/>
        <w:spacing w:after="500"/>
        <w:rPr>
          <w:color w:val="FFFFFF" w:themeColor="background1"/>
        </w:rPr>
      </w:pPr>
      <w:r w:rsidRPr="00EF4983">
        <w:rPr>
          <w:color w:val="FFFFFF" w:themeColor="background1"/>
          <w:highlight w:val="darkGreen"/>
        </w:rPr>
        <w:lastRenderedPageBreak/>
        <w:t xml:space="preserve">TIPS YOU </w:t>
      </w:r>
      <w:r w:rsidR="003112E4" w:rsidRPr="00EF4983">
        <w:rPr>
          <w:color w:val="FFFFFF" w:themeColor="background1"/>
          <w:highlight w:val="darkGreen"/>
        </w:rPr>
        <w:t xml:space="preserve">WILL </w:t>
      </w:r>
      <w:r w:rsidRPr="00EF4983">
        <w:rPr>
          <w:color w:val="FFFFFF" w:themeColor="background1"/>
          <w:highlight w:val="darkGreen"/>
        </w:rPr>
        <w:t>NEED BEFORE YOU START WRIT</w:t>
      </w:r>
      <w:r w:rsidR="00C742B3" w:rsidRPr="00EF4983">
        <w:rPr>
          <w:color w:val="FFFFFF" w:themeColor="background1"/>
          <w:highlight w:val="darkGreen"/>
        </w:rPr>
        <w:t xml:space="preserve">ING </w:t>
      </w:r>
      <w:r w:rsidRPr="00EF4983">
        <w:rPr>
          <w:color w:val="FFFFFF" w:themeColor="background1"/>
          <w:highlight w:val="darkGreen"/>
        </w:rPr>
        <w:t>YOUR CV</w:t>
      </w:r>
    </w:p>
    <w:p w14:paraId="45E77E2F" w14:textId="77777777" w:rsidR="00D122F5" w:rsidRDefault="00727596" w:rsidP="002C714E">
      <w:pPr>
        <w:rPr>
          <w:color w:val="auto"/>
        </w:rPr>
      </w:pPr>
      <w:r>
        <w:rPr>
          <w:color w:val="auto"/>
        </w:rPr>
        <w:t>Your CV</w:t>
      </w:r>
      <w:r w:rsidR="008C79F1">
        <w:rPr>
          <w:color w:val="auto"/>
        </w:rPr>
        <w:t xml:space="preserve"> is a direct representation of you, it is what the employer or recruiter sees first before they decide if it is worth their time to meet you in person. </w:t>
      </w:r>
      <w:r w:rsidR="00A51239">
        <w:rPr>
          <w:color w:val="auto"/>
        </w:rPr>
        <w:t>If 20 people applied for the same job and coincidentally happen to be from a similar background of education and work experience, how do you differentiate and choose the best person?</w:t>
      </w:r>
      <w:r w:rsidR="00D122F5">
        <w:rPr>
          <w:color w:val="auto"/>
        </w:rPr>
        <w:t xml:space="preserve"> What makes a candidate more appealing to the hiring manager even though they haven’t yet met them?</w:t>
      </w:r>
    </w:p>
    <w:p w14:paraId="2FCD9E6B" w14:textId="77777777" w:rsidR="00D122F5" w:rsidRDefault="00D122F5" w:rsidP="002C714E">
      <w:pPr>
        <w:rPr>
          <w:color w:val="auto"/>
        </w:rPr>
      </w:pPr>
    </w:p>
    <w:p w14:paraId="189C20FD" w14:textId="2F58EC9E" w:rsidR="004B7E44" w:rsidRPr="007D4D2E" w:rsidRDefault="0051394E" w:rsidP="002C714E">
      <w:pPr>
        <w:rPr>
          <w:b/>
          <w:bCs/>
          <w:color w:val="auto"/>
        </w:rPr>
      </w:pPr>
      <w:r w:rsidRPr="007D4D2E">
        <w:rPr>
          <w:b/>
          <w:bCs/>
          <w:color w:val="auto"/>
        </w:rPr>
        <w:t>Here are some</w:t>
      </w:r>
      <w:r w:rsidR="007D4D2E">
        <w:rPr>
          <w:b/>
          <w:bCs/>
          <w:color w:val="auto"/>
        </w:rPr>
        <w:t xml:space="preserve"> top</w:t>
      </w:r>
      <w:r w:rsidRPr="007D4D2E">
        <w:rPr>
          <w:b/>
          <w:bCs/>
          <w:color w:val="auto"/>
        </w:rPr>
        <w:t xml:space="preserve"> tips to help you create a strong and impactful CV:</w:t>
      </w:r>
    </w:p>
    <w:p w14:paraId="646965F9" w14:textId="32933E61" w:rsidR="003B4668" w:rsidRDefault="00561FA2" w:rsidP="003B4668">
      <w:pPr>
        <w:pStyle w:val="ListParagraph"/>
        <w:numPr>
          <w:ilvl w:val="0"/>
          <w:numId w:val="5"/>
        </w:numPr>
        <w:rPr>
          <w:color w:val="auto"/>
        </w:rPr>
      </w:pPr>
      <w:r w:rsidRPr="00D37F67">
        <w:rPr>
          <w:b/>
          <w:bCs/>
          <w:color w:val="auto"/>
        </w:rPr>
        <w:t>Research the company and job requirements</w:t>
      </w:r>
      <w:r>
        <w:rPr>
          <w:color w:val="auto"/>
        </w:rPr>
        <w:t xml:space="preserve"> to </w:t>
      </w:r>
      <w:r w:rsidRPr="00D37F67">
        <w:rPr>
          <w:b/>
          <w:bCs/>
          <w:color w:val="auto"/>
        </w:rPr>
        <w:t>align your CV</w:t>
      </w:r>
      <w:r>
        <w:rPr>
          <w:color w:val="auto"/>
        </w:rPr>
        <w:t xml:space="preserve"> with their needs. </w:t>
      </w:r>
      <w:r w:rsidR="0055620A">
        <w:rPr>
          <w:color w:val="auto"/>
        </w:rPr>
        <w:t>Tailor for each application – customise your CV for each job application to highlight the most relevant skills and experiences.</w:t>
      </w:r>
      <w:r w:rsidR="00F352EA">
        <w:rPr>
          <w:color w:val="auto"/>
        </w:rPr>
        <w:t xml:space="preserve"> Skills you may deem unimportant to mention may be just the skills that will help our CV rate high when scanned. </w:t>
      </w:r>
      <w:r w:rsidR="00CF1C01">
        <w:rPr>
          <w:color w:val="auto"/>
        </w:rPr>
        <w:t>Include the relevant keywords needed to quality you for that position.</w:t>
      </w:r>
    </w:p>
    <w:p w14:paraId="3580FF07" w14:textId="541D0E6F" w:rsidR="008D4290" w:rsidRDefault="008D4290" w:rsidP="003B4668">
      <w:pPr>
        <w:pStyle w:val="ListParagraph"/>
        <w:numPr>
          <w:ilvl w:val="0"/>
          <w:numId w:val="5"/>
        </w:numPr>
        <w:rPr>
          <w:color w:val="auto"/>
        </w:rPr>
      </w:pPr>
      <w:r>
        <w:rPr>
          <w:color w:val="auto"/>
        </w:rPr>
        <w:t xml:space="preserve">There are </w:t>
      </w:r>
      <w:r w:rsidR="00A627AB">
        <w:rPr>
          <w:color w:val="auto"/>
        </w:rPr>
        <w:t xml:space="preserve">two key elements to consider for every CV: </w:t>
      </w:r>
      <w:r w:rsidR="005A3F40" w:rsidRPr="00D37F67">
        <w:rPr>
          <w:b/>
          <w:bCs/>
          <w:color w:val="auto"/>
        </w:rPr>
        <w:t>P</w:t>
      </w:r>
      <w:r w:rsidR="00A627AB" w:rsidRPr="00D37F67">
        <w:rPr>
          <w:b/>
          <w:bCs/>
          <w:color w:val="auto"/>
        </w:rPr>
        <w:t xml:space="preserve">resentation and </w:t>
      </w:r>
      <w:r w:rsidR="005A3F40" w:rsidRPr="00D37F67">
        <w:rPr>
          <w:b/>
          <w:bCs/>
          <w:color w:val="auto"/>
        </w:rPr>
        <w:t>Content.</w:t>
      </w:r>
      <w:r w:rsidR="005A3F40">
        <w:rPr>
          <w:color w:val="auto"/>
        </w:rPr>
        <w:t xml:space="preserve"> A poorly presented CV leaves a bad impression even if the content is excellent. </w:t>
      </w:r>
      <w:r w:rsidR="00681689">
        <w:rPr>
          <w:color w:val="auto"/>
        </w:rPr>
        <w:t xml:space="preserve">Likewise, a beautifully presented CV with poor content is unlikely to be successful. </w:t>
      </w:r>
      <w:r w:rsidR="003E12D1">
        <w:rPr>
          <w:color w:val="auto"/>
        </w:rPr>
        <w:t xml:space="preserve">It is the practical skills, and work experience that employers are particularly interested in. Work experience </w:t>
      </w:r>
      <w:r w:rsidR="00B64AFA">
        <w:rPr>
          <w:color w:val="auto"/>
        </w:rPr>
        <w:t xml:space="preserve">can take priority over education. So it is important you find </w:t>
      </w:r>
      <w:r w:rsidR="00575EBA">
        <w:rPr>
          <w:b/>
          <w:bCs/>
          <w:color w:val="auto"/>
        </w:rPr>
        <w:t xml:space="preserve">appropriate </w:t>
      </w:r>
      <w:r w:rsidR="00B64AFA" w:rsidRPr="00575EBA">
        <w:rPr>
          <w:b/>
          <w:bCs/>
          <w:color w:val="auto"/>
        </w:rPr>
        <w:t>work experience</w:t>
      </w:r>
      <w:r w:rsidR="00B64AFA">
        <w:rPr>
          <w:color w:val="auto"/>
        </w:rPr>
        <w:t xml:space="preserve"> while you are at universities. </w:t>
      </w:r>
      <w:r w:rsidR="004C5098">
        <w:rPr>
          <w:color w:val="auto"/>
        </w:rPr>
        <w:t xml:space="preserve">It is important to </w:t>
      </w:r>
      <w:r w:rsidR="004C5098" w:rsidRPr="00B72B96">
        <w:rPr>
          <w:b/>
          <w:bCs/>
          <w:color w:val="auto"/>
        </w:rPr>
        <w:t>highlight crucial information first</w:t>
      </w:r>
      <w:r w:rsidR="004C5098">
        <w:rPr>
          <w:color w:val="auto"/>
        </w:rPr>
        <w:t xml:space="preserve">, such as your </w:t>
      </w:r>
      <w:r w:rsidR="004C5098" w:rsidRPr="00B72B96">
        <w:rPr>
          <w:b/>
          <w:bCs/>
          <w:color w:val="auto"/>
        </w:rPr>
        <w:t>key competencies</w:t>
      </w:r>
      <w:r w:rsidR="004C5098">
        <w:rPr>
          <w:color w:val="auto"/>
        </w:rPr>
        <w:t xml:space="preserve"> and what makes you the perfect candidate.</w:t>
      </w:r>
      <w:r w:rsidR="00430BFB">
        <w:rPr>
          <w:color w:val="auto"/>
        </w:rPr>
        <w:t xml:space="preserve"> Make good use of the page space, font and graphics.</w:t>
      </w:r>
    </w:p>
    <w:p w14:paraId="525263FD" w14:textId="28C3E654" w:rsidR="00AE3373" w:rsidRDefault="00066658" w:rsidP="003B4668">
      <w:pPr>
        <w:pStyle w:val="ListParagraph"/>
        <w:numPr>
          <w:ilvl w:val="0"/>
          <w:numId w:val="5"/>
        </w:numPr>
        <w:rPr>
          <w:color w:val="auto"/>
        </w:rPr>
      </w:pPr>
      <w:r>
        <w:rPr>
          <w:color w:val="auto"/>
        </w:rPr>
        <w:t xml:space="preserve">Your CV needs to be </w:t>
      </w:r>
      <w:r w:rsidRPr="00B72B96">
        <w:rPr>
          <w:b/>
          <w:bCs/>
          <w:color w:val="auto"/>
        </w:rPr>
        <w:t>concise</w:t>
      </w:r>
      <w:r>
        <w:rPr>
          <w:color w:val="auto"/>
        </w:rPr>
        <w:t xml:space="preserve"> and </w:t>
      </w:r>
      <w:r w:rsidRPr="00B72B96">
        <w:rPr>
          <w:b/>
          <w:bCs/>
          <w:color w:val="auto"/>
        </w:rPr>
        <w:t>precise</w:t>
      </w:r>
      <w:r w:rsidR="003054F3">
        <w:rPr>
          <w:color w:val="auto"/>
        </w:rPr>
        <w:t xml:space="preserve">, a one page CV is fine especially if you are still a student or have just left university. </w:t>
      </w:r>
      <w:r w:rsidR="008A3BE6">
        <w:rPr>
          <w:color w:val="auto"/>
        </w:rPr>
        <w:t>Your CV content should reflect a professional tone throughout the document and convey a message about your competency level</w:t>
      </w:r>
      <w:r w:rsidR="00B53C4B">
        <w:rPr>
          <w:color w:val="auto"/>
        </w:rPr>
        <w:t>.</w:t>
      </w:r>
    </w:p>
    <w:p w14:paraId="34BE9D91" w14:textId="1D02947F" w:rsidR="00AF67EF" w:rsidRPr="00B72B96" w:rsidRDefault="004955D4" w:rsidP="003B4668">
      <w:pPr>
        <w:pStyle w:val="ListParagraph"/>
        <w:numPr>
          <w:ilvl w:val="0"/>
          <w:numId w:val="5"/>
        </w:numPr>
        <w:rPr>
          <w:i/>
          <w:iCs/>
          <w:color w:val="auto"/>
        </w:rPr>
      </w:pPr>
      <w:r>
        <w:rPr>
          <w:color w:val="auto"/>
        </w:rPr>
        <w:t xml:space="preserve">A </w:t>
      </w:r>
      <w:r w:rsidRPr="00B72B96">
        <w:rPr>
          <w:b/>
          <w:bCs/>
          <w:color w:val="auto"/>
        </w:rPr>
        <w:t>great cover letter</w:t>
      </w:r>
      <w:r>
        <w:rPr>
          <w:color w:val="auto"/>
        </w:rPr>
        <w:t xml:space="preserve"> alone can get you the job, a cover letter is a great opportunity to tell your story and convince the person </w:t>
      </w:r>
      <w:r w:rsidR="00EC13B7">
        <w:rPr>
          <w:color w:val="auto"/>
        </w:rPr>
        <w:t>reading that you are worth working with. It should be personalised for the job you are applying for</w:t>
      </w:r>
      <w:r w:rsidR="00362FA8">
        <w:rPr>
          <w:color w:val="auto"/>
        </w:rPr>
        <w:t xml:space="preserve">; try to avoid copy-pasting! </w:t>
      </w:r>
      <w:r w:rsidR="00362FA8" w:rsidRPr="00B72B96">
        <w:rPr>
          <w:i/>
          <w:iCs/>
          <w:color w:val="auto"/>
        </w:rPr>
        <w:t xml:space="preserve">(see Cover </w:t>
      </w:r>
      <w:r w:rsidR="00B72B96" w:rsidRPr="00B72B96">
        <w:rPr>
          <w:i/>
          <w:iCs/>
          <w:color w:val="auto"/>
        </w:rPr>
        <w:t>Letter</w:t>
      </w:r>
      <w:r w:rsidR="00362FA8" w:rsidRPr="00B72B96">
        <w:rPr>
          <w:i/>
          <w:iCs/>
          <w:color w:val="auto"/>
        </w:rPr>
        <w:t xml:space="preserve"> Guide).</w:t>
      </w:r>
    </w:p>
    <w:p w14:paraId="4A5F7EFD" w14:textId="77777777" w:rsidR="00244EA5" w:rsidRPr="00B72B96" w:rsidRDefault="00046A21" w:rsidP="003B4668">
      <w:pPr>
        <w:pStyle w:val="ListParagraph"/>
        <w:numPr>
          <w:ilvl w:val="0"/>
          <w:numId w:val="5"/>
        </w:numPr>
        <w:rPr>
          <w:b/>
          <w:bCs/>
          <w:color w:val="auto"/>
          <w:u w:val="single"/>
        </w:rPr>
      </w:pPr>
      <w:r>
        <w:rPr>
          <w:color w:val="auto"/>
        </w:rPr>
        <w:t xml:space="preserve">Thoroughly </w:t>
      </w:r>
      <w:r w:rsidRPr="00B72B96">
        <w:rPr>
          <w:b/>
          <w:bCs/>
          <w:color w:val="auto"/>
        </w:rPr>
        <w:t>proofread your CV</w:t>
      </w:r>
      <w:r>
        <w:rPr>
          <w:color w:val="auto"/>
        </w:rPr>
        <w:t xml:space="preserve"> to ensure there are </w:t>
      </w:r>
      <w:r w:rsidRPr="00B72B96">
        <w:rPr>
          <w:b/>
          <w:bCs/>
          <w:color w:val="auto"/>
          <w:u w:val="single"/>
        </w:rPr>
        <w:t>no grammatical or spelling errors.</w:t>
      </w:r>
    </w:p>
    <w:p w14:paraId="5AFC718B" w14:textId="37B8F690" w:rsidR="00046A21" w:rsidRPr="003B4668" w:rsidRDefault="00244EA5" w:rsidP="003B4668">
      <w:pPr>
        <w:pStyle w:val="ListParagraph"/>
        <w:numPr>
          <w:ilvl w:val="0"/>
          <w:numId w:val="5"/>
        </w:numPr>
        <w:rPr>
          <w:color w:val="auto"/>
        </w:rPr>
      </w:pPr>
      <w:r>
        <w:rPr>
          <w:color w:val="auto"/>
        </w:rPr>
        <w:t>Ask someone else to review it for feedback and suggestions.</w:t>
      </w:r>
      <w:r w:rsidR="00046A21">
        <w:rPr>
          <w:color w:val="auto"/>
        </w:rPr>
        <w:t xml:space="preserve"> </w:t>
      </w:r>
    </w:p>
    <w:p w14:paraId="584D4938" w14:textId="0B385BEC" w:rsidR="003B4668" w:rsidRPr="00EF4983" w:rsidRDefault="003B4668" w:rsidP="003B4668"/>
    <w:p w14:paraId="38AA41E2" w14:textId="75E6CEA9" w:rsidR="004B7E44" w:rsidRPr="00EF4983" w:rsidRDefault="00B72B96" w:rsidP="004B7E44">
      <w:pPr>
        <w:pStyle w:val="Heading3"/>
        <w:rPr>
          <w:rFonts w:eastAsiaTheme="minorHAnsi"/>
          <w:b/>
          <w:i w:val="0"/>
          <w:color w:val="FFFFFF" w:themeColor="background1"/>
          <w:sz w:val="44"/>
        </w:rPr>
      </w:pPr>
      <w:r w:rsidRPr="00EF4983">
        <w:rPr>
          <w:rFonts w:eastAsiaTheme="minorHAnsi"/>
          <w:b/>
          <w:i w:val="0"/>
          <w:color w:val="FFFFFF" w:themeColor="background1"/>
          <w:sz w:val="44"/>
          <w:highlight w:val="darkGreen"/>
        </w:rPr>
        <w:t xml:space="preserve">Steps to </w:t>
      </w:r>
      <w:r w:rsidR="00EF4983" w:rsidRPr="00EF4983">
        <w:rPr>
          <w:rFonts w:eastAsiaTheme="minorHAnsi"/>
          <w:b/>
          <w:i w:val="0"/>
          <w:color w:val="FFFFFF" w:themeColor="background1"/>
          <w:sz w:val="44"/>
          <w:highlight w:val="darkGreen"/>
        </w:rPr>
        <w:t>create your perfect CV:</w:t>
      </w:r>
    </w:p>
    <w:p w14:paraId="3B4A5C3D" w14:textId="77777777" w:rsidR="00602168" w:rsidRDefault="00602168" w:rsidP="00602168">
      <w:pPr>
        <w:ind w:left="720"/>
        <w:rPr>
          <w:color w:val="auto"/>
        </w:rPr>
      </w:pPr>
    </w:p>
    <w:p w14:paraId="2C544A33" w14:textId="7FF64D6A" w:rsidR="00602168" w:rsidRDefault="00602168" w:rsidP="00602168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Use the right ‘keywords’ to ensure your CV is picked up in word searches</w:t>
      </w:r>
    </w:p>
    <w:p w14:paraId="53E0569F" w14:textId="47270820" w:rsidR="00EF4983" w:rsidRPr="00CE70B1" w:rsidRDefault="00DA1FD4" w:rsidP="00602168">
      <w:pPr>
        <w:numPr>
          <w:ilvl w:val="0"/>
          <w:numId w:val="2"/>
        </w:numPr>
        <w:rPr>
          <w:rFonts w:eastAsiaTheme="minorHAnsi"/>
          <w:b/>
          <w:sz w:val="44"/>
        </w:rPr>
      </w:pPr>
      <w:r>
        <w:rPr>
          <w:color w:val="auto"/>
        </w:rPr>
        <w:t>No grammar or spelling mistakes</w:t>
      </w:r>
      <w:r w:rsidR="00CE70B1">
        <w:rPr>
          <w:color w:val="auto"/>
        </w:rPr>
        <w:t xml:space="preserve"> – proof read again and again</w:t>
      </w:r>
    </w:p>
    <w:p w14:paraId="56F9E410" w14:textId="77777777" w:rsidR="00D8461B" w:rsidRPr="00ED67A1" w:rsidRDefault="00D8461B" w:rsidP="00D8461B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Format and structure:</w:t>
      </w:r>
    </w:p>
    <w:p w14:paraId="4BAF19B8" w14:textId="77777777" w:rsidR="00D8461B" w:rsidRDefault="00D8461B" w:rsidP="00D8461B"/>
    <w:p w14:paraId="177A94DE" w14:textId="08F27E69" w:rsidR="00D8461B" w:rsidRDefault="00D8461B" w:rsidP="00D8461B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Use a clear and professional format with consistent font styles and sizes</w:t>
      </w:r>
      <w:r w:rsidR="007B5746">
        <w:rPr>
          <w:color w:val="auto"/>
        </w:rPr>
        <w:t xml:space="preserve"> (such as Times New Roman or Arial), bullet points, and headings to make it easier for the employer to scan through</w:t>
      </w:r>
      <w:r>
        <w:rPr>
          <w:color w:val="auto"/>
        </w:rPr>
        <w:t>.</w:t>
      </w:r>
    </w:p>
    <w:p w14:paraId="54ADC723" w14:textId="77777777" w:rsidR="00D8461B" w:rsidRDefault="00D8461B" w:rsidP="00D8461B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Organise your CV into clear sections such as Contact Information, Professional Summary, Work Experience, Education, Skills, and Achievements.</w:t>
      </w:r>
    </w:p>
    <w:p w14:paraId="29BD764A" w14:textId="3FC81A90" w:rsidR="00D8461B" w:rsidRDefault="00D8461B" w:rsidP="00D8461B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Keep it concise and limit your CV to 1 -2 pages</w:t>
      </w:r>
      <w:r w:rsidR="00BB7B35">
        <w:rPr>
          <w:color w:val="auto"/>
        </w:rPr>
        <w:t xml:space="preserve"> (for recent graduate we recommend 1 page CV)</w:t>
      </w:r>
      <w:r>
        <w:rPr>
          <w:color w:val="auto"/>
        </w:rPr>
        <w:t xml:space="preserve">. </w:t>
      </w:r>
    </w:p>
    <w:p w14:paraId="38CF9504" w14:textId="77777777" w:rsidR="00F554A3" w:rsidRPr="00ED67A1" w:rsidRDefault="00F554A3" w:rsidP="00F554A3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Contact information:</w:t>
      </w:r>
    </w:p>
    <w:p w14:paraId="0E949FAF" w14:textId="77777777" w:rsidR="00F554A3" w:rsidRDefault="00F554A3" w:rsidP="00F554A3"/>
    <w:p w14:paraId="76BEBF42" w14:textId="77777777" w:rsidR="00F554A3" w:rsidRDefault="00F554A3" w:rsidP="00F554A3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Include your full name, professional email address, phone number and </w:t>
      </w:r>
      <w:proofErr w:type="spellStart"/>
      <w:r>
        <w:rPr>
          <w:color w:val="auto"/>
        </w:rPr>
        <w:t>LinkdIn</w:t>
      </w:r>
      <w:proofErr w:type="spellEnd"/>
      <w:r>
        <w:rPr>
          <w:color w:val="auto"/>
        </w:rPr>
        <w:t xml:space="preserve"> profile (if applicable).</w:t>
      </w:r>
    </w:p>
    <w:p w14:paraId="0EBC3A25" w14:textId="77777777" w:rsidR="00F554A3" w:rsidRDefault="00F554A3" w:rsidP="00F554A3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Avoid including unnecessary personal details like your date of birth or marital status.</w:t>
      </w:r>
    </w:p>
    <w:p w14:paraId="5F49A40E" w14:textId="6FA4FD87" w:rsidR="00AD71B1" w:rsidRPr="00ED67A1" w:rsidRDefault="00AD71B1" w:rsidP="00AD71B1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Introduce Yourself</w:t>
      </w:r>
      <w:r w:rsidR="00C144E8" w:rsidRPr="00ED67A1">
        <w:rPr>
          <w:color w:val="FFFFFF" w:themeColor="background1"/>
          <w:highlight w:val="darkBlue"/>
        </w:rPr>
        <w:t>/professional Summary</w:t>
      </w:r>
    </w:p>
    <w:p w14:paraId="27279C6E" w14:textId="77777777" w:rsidR="00AD71B1" w:rsidRDefault="00AD71B1" w:rsidP="00AD71B1"/>
    <w:p w14:paraId="3767DB53" w14:textId="77777777" w:rsidR="00F554A3" w:rsidRDefault="00D475C7" w:rsidP="00AD71B1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This is where you should summarise and highlight what you can offer to a prospective employer. </w:t>
      </w:r>
    </w:p>
    <w:p w14:paraId="2B9844B1" w14:textId="77777777" w:rsidR="00C144E8" w:rsidRDefault="00D475C7" w:rsidP="00F554A3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Summarise any relevant achievement </w:t>
      </w:r>
      <w:r w:rsidR="00B6110B">
        <w:rPr>
          <w:color w:val="auto"/>
        </w:rPr>
        <w:t xml:space="preserve">and highlights that will draw attention to what you have accomplished. </w:t>
      </w:r>
    </w:p>
    <w:p w14:paraId="523B3D45" w14:textId="09A1D78C" w:rsidR="0043687E" w:rsidRDefault="00B6110B" w:rsidP="00F554A3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It should </w:t>
      </w:r>
      <w:r w:rsidR="00C144E8">
        <w:rPr>
          <w:color w:val="auto"/>
        </w:rPr>
        <w:t>be</w:t>
      </w:r>
      <w:r>
        <w:rPr>
          <w:color w:val="auto"/>
        </w:rPr>
        <w:t xml:space="preserve"> tailored for each role you apply for and aim to make you stand out from competition.</w:t>
      </w:r>
    </w:p>
    <w:p w14:paraId="49AC7407" w14:textId="60EB61CE" w:rsidR="00CB1B28" w:rsidRPr="00F554A3" w:rsidRDefault="00CB1B28" w:rsidP="00F554A3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The statement should highlight your key skills, experiences, and career goals</w:t>
      </w:r>
      <w:r w:rsidR="00C144E8">
        <w:rPr>
          <w:color w:val="auto"/>
        </w:rPr>
        <w:t xml:space="preserve"> relevant to the role.</w:t>
      </w:r>
      <w:r>
        <w:rPr>
          <w:color w:val="auto"/>
        </w:rPr>
        <w:t xml:space="preserve"> Keep this brief, consisting of 3-4 sentences. </w:t>
      </w:r>
    </w:p>
    <w:p w14:paraId="0CAC7EA7" w14:textId="6B85F099" w:rsidR="00795F04" w:rsidRPr="00ED67A1" w:rsidRDefault="00795F04" w:rsidP="00795F04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Work experience:</w:t>
      </w:r>
    </w:p>
    <w:p w14:paraId="50837FC5" w14:textId="77777777" w:rsidR="00795F04" w:rsidRDefault="00795F04" w:rsidP="00795F04"/>
    <w:p w14:paraId="4FEA6978" w14:textId="7C426595" w:rsidR="00795F04" w:rsidRDefault="00795F04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List your work experience in reverse chronological order, starting with the most recent position</w:t>
      </w:r>
      <w:r w:rsidR="000A48F8">
        <w:rPr>
          <w:color w:val="auto"/>
        </w:rPr>
        <w:t xml:space="preserve"> – including paid work, relevant volunteer or work experience placements. </w:t>
      </w:r>
    </w:p>
    <w:p w14:paraId="01D3A845" w14:textId="71CA67B7" w:rsidR="00795F04" w:rsidRDefault="00F7736C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lastRenderedPageBreak/>
        <w:t>Include the job title, company name, location, and dates of employment</w:t>
      </w:r>
    </w:p>
    <w:p w14:paraId="17754AAB" w14:textId="35714C14" w:rsidR="00F7736C" w:rsidRDefault="00F7736C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Provide a concise description of your responsibilities and achievements, emphasizing relevant skills</w:t>
      </w:r>
      <w:r w:rsidR="00983ABD">
        <w:rPr>
          <w:color w:val="auto"/>
        </w:rPr>
        <w:t>.</w:t>
      </w:r>
    </w:p>
    <w:p w14:paraId="62F12F47" w14:textId="462BCB8F" w:rsidR="00753042" w:rsidRDefault="00753042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Focus on achievements rather than duties</w:t>
      </w:r>
      <w:r w:rsidR="00EE0399">
        <w:rPr>
          <w:color w:val="auto"/>
        </w:rPr>
        <w:t xml:space="preserve"> – focusing on the “why” rather than just the “what”. Emphasise how a mix of hard and soft skills contributed to achieving </w:t>
      </w:r>
      <w:r w:rsidR="005A2C87">
        <w:rPr>
          <w:color w:val="auto"/>
        </w:rPr>
        <w:t>specific outcomes in your everyday duties and broader projects and tasks.</w:t>
      </w:r>
      <w:r w:rsidR="00125518">
        <w:rPr>
          <w:color w:val="auto"/>
        </w:rPr>
        <w:t xml:space="preserve"> </w:t>
      </w:r>
    </w:p>
    <w:p w14:paraId="70759906" w14:textId="7909B541" w:rsidR="00125518" w:rsidRDefault="00983ABD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Use action verbs and q</w:t>
      </w:r>
      <w:r w:rsidR="00125518">
        <w:rPr>
          <w:color w:val="auto"/>
        </w:rPr>
        <w:t>uantify achievements using time-related metrics, percentages, cost savings, and project impact to provide concrete evidence of your success</w:t>
      </w:r>
      <w:r w:rsidR="00E67B1C">
        <w:rPr>
          <w:color w:val="auto"/>
        </w:rPr>
        <w:t xml:space="preserve"> rather than simply listing job responsibilities. This will make your CV stand out more.</w:t>
      </w:r>
    </w:p>
    <w:p w14:paraId="01E43885" w14:textId="2CF688D1" w:rsidR="00471792" w:rsidRDefault="00471792" w:rsidP="00795F04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Highlight how you overcame challenges both personally and as a team member.</w:t>
      </w:r>
      <w:r w:rsidR="004379C0">
        <w:rPr>
          <w:color w:val="auto"/>
        </w:rPr>
        <w:t xml:space="preserve"> Highlight why you are the best fit for the role, so it is important to include where you have gone above and beyond or made a significant achievement.</w:t>
      </w:r>
    </w:p>
    <w:p w14:paraId="3F34D684" w14:textId="508FE50C" w:rsidR="00755DEF" w:rsidRPr="00ED67A1" w:rsidRDefault="00755DEF" w:rsidP="00755DEF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Education:</w:t>
      </w:r>
    </w:p>
    <w:p w14:paraId="69166868" w14:textId="77777777" w:rsidR="00755DEF" w:rsidRDefault="00755DEF" w:rsidP="00755DEF"/>
    <w:p w14:paraId="4D43EFDD" w14:textId="3CEA96DA" w:rsidR="00755DEF" w:rsidRDefault="002F2B79" w:rsidP="00755DEF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Include your educational background, starting with the highest degree obtaine</w:t>
      </w:r>
      <w:r w:rsidR="000E72D6">
        <w:rPr>
          <w:color w:val="auto"/>
        </w:rPr>
        <w:t>d/most recent</w:t>
      </w:r>
      <w:r>
        <w:rPr>
          <w:color w:val="auto"/>
        </w:rPr>
        <w:t>.</w:t>
      </w:r>
    </w:p>
    <w:p w14:paraId="5B2D9BC0" w14:textId="11E1A942" w:rsidR="002F2B79" w:rsidRDefault="002F2B79" w:rsidP="00755DEF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Mention the institution, degreed earned, and graduate year.</w:t>
      </w:r>
    </w:p>
    <w:p w14:paraId="0F25FBAD" w14:textId="3A1B6384" w:rsidR="00755DEF" w:rsidRPr="009561D6" w:rsidRDefault="00E740F0" w:rsidP="00755DEF">
      <w:pPr>
        <w:numPr>
          <w:ilvl w:val="0"/>
          <w:numId w:val="2"/>
        </w:numPr>
        <w:rPr>
          <w:color w:val="auto"/>
        </w:rPr>
      </w:pPr>
      <w:r w:rsidRPr="009561D6">
        <w:rPr>
          <w:color w:val="auto"/>
        </w:rPr>
        <w:t xml:space="preserve">List any </w:t>
      </w:r>
      <w:r w:rsidR="009561D6">
        <w:rPr>
          <w:color w:val="auto"/>
        </w:rPr>
        <w:t xml:space="preserve">relevant </w:t>
      </w:r>
      <w:r w:rsidRPr="009561D6">
        <w:rPr>
          <w:color w:val="auto"/>
        </w:rPr>
        <w:t>training, education and course</w:t>
      </w:r>
      <w:r w:rsidR="000E72D6">
        <w:rPr>
          <w:color w:val="auto"/>
        </w:rPr>
        <w:t xml:space="preserve"> </w:t>
      </w:r>
      <w:r w:rsidR="00A77374">
        <w:rPr>
          <w:color w:val="auto"/>
        </w:rPr>
        <w:t>–</w:t>
      </w:r>
      <w:r w:rsidR="000E72D6">
        <w:rPr>
          <w:color w:val="auto"/>
        </w:rPr>
        <w:t xml:space="preserve"> </w:t>
      </w:r>
      <w:r w:rsidR="00A77374">
        <w:rPr>
          <w:color w:val="auto"/>
        </w:rPr>
        <w:t>it is important to showcase where you may have up-skilled or could bring new knowledge to the organisation.</w:t>
      </w:r>
    </w:p>
    <w:p w14:paraId="658F3803" w14:textId="48910D32" w:rsidR="00B00B92" w:rsidRPr="00ED67A1" w:rsidRDefault="00B00B92" w:rsidP="00B00B92">
      <w:pPr>
        <w:pStyle w:val="Heading4"/>
        <w:numPr>
          <w:ilvl w:val="0"/>
          <w:numId w:val="1"/>
        </w:numPr>
        <w:rPr>
          <w:color w:val="FFFFFF" w:themeColor="background1"/>
          <w:highlight w:val="darkBlue"/>
        </w:rPr>
      </w:pPr>
      <w:r w:rsidRPr="00ED67A1">
        <w:rPr>
          <w:color w:val="FFFFFF" w:themeColor="background1"/>
          <w:highlight w:val="darkBlue"/>
        </w:rPr>
        <w:t>Skills:</w:t>
      </w:r>
    </w:p>
    <w:p w14:paraId="4264C380" w14:textId="77777777" w:rsidR="00B00B92" w:rsidRDefault="00B00B92" w:rsidP="00B00B92"/>
    <w:p w14:paraId="1CC836FB" w14:textId="40CC7DFF" w:rsidR="00B00B92" w:rsidRDefault="00B00B92" w:rsidP="00B00B92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Highlight your key skills and areas of expertise relevant to the job.</w:t>
      </w:r>
    </w:p>
    <w:p w14:paraId="1334F339" w14:textId="069144CA" w:rsidR="004E53AD" w:rsidRDefault="004E53AD" w:rsidP="00B00B92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Include both hard skills (e.g. programming languages, software proficiency) and soft skills (e.g. communication, leadership). </w:t>
      </w:r>
    </w:p>
    <w:p w14:paraId="0BAD4632" w14:textId="6140876D" w:rsidR="00686858" w:rsidRPr="00ED67A1" w:rsidRDefault="00BD511A" w:rsidP="00686858">
      <w:pPr>
        <w:pStyle w:val="Heading4"/>
        <w:numPr>
          <w:ilvl w:val="0"/>
          <w:numId w:val="1"/>
        </w:numPr>
        <w:rPr>
          <w:color w:val="282660" w:themeColor="text2"/>
          <w:highlight w:val="darkBlue"/>
        </w:rPr>
      </w:pPr>
      <w:r w:rsidRPr="00ED67A1">
        <w:rPr>
          <w:color w:val="FFFFFF" w:themeColor="background1"/>
          <w:highlight w:val="darkBlue"/>
        </w:rPr>
        <w:t>Interests</w:t>
      </w:r>
      <w:r w:rsidR="00C06B42" w:rsidRPr="00ED67A1">
        <w:rPr>
          <w:color w:val="FFFFFF" w:themeColor="background1"/>
          <w:highlight w:val="darkBlue"/>
        </w:rPr>
        <w:t xml:space="preserve">/hobbies, </w:t>
      </w:r>
      <w:r w:rsidR="00686858" w:rsidRPr="00ED67A1">
        <w:rPr>
          <w:color w:val="FFFFFF" w:themeColor="background1"/>
          <w:highlight w:val="darkBlue"/>
        </w:rPr>
        <w:t>aCHIEVEMENTS AND AWARDS:</w:t>
      </w:r>
    </w:p>
    <w:p w14:paraId="116A9574" w14:textId="77777777" w:rsidR="00686858" w:rsidRDefault="00686858" w:rsidP="00686858"/>
    <w:p w14:paraId="7D9BDE39" w14:textId="46E86C60" w:rsidR="00686858" w:rsidRDefault="00686858" w:rsidP="00686858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Showcase any notable achievements, awards, or recognition you have received in your </w:t>
      </w:r>
      <w:r w:rsidR="003B4668">
        <w:rPr>
          <w:color w:val="auto"/>
        </w:rPr>
        <w:t>professional or academic life.</w:t>
      </w:r>
    </w:p>
    <w:p w14:paraId="7ABEFAED" w14:textId="1466AF58" w:rsidR="00686858" w:rsidRDefault="00584955" w:rsidP="00B00B92">
      <w:pPr>
        <w:numPr>
          <w:ilvl w:val="0"/>
          <w:numId w:val="2"/>
        </w:numPr>
        <w:rPr>
          <w:color w:val="auto"/>
        </w:rPr>
      </w:pPr>
      <w:r>
        <w:rPr>
          <w:color w:val="auto"/>
        </w:rPr>
        <w:t>Include any</w:t>
      </w:r>
      <w:r w:rsidR="0003083E">
        <w:rPr>
          <w:color w:val="auto"/>
        </w:rPr>
        <w:t xml:space="preserve"> relevant volunteer work, community involvement, or leadership roles.</w:t>
      </w:r>
      <w:r w:rsidR="005C1661">
        <w:rPr>
          <w:color w:val="auto"/>
        </w:rPr>
        <w:t xml:space="preserve"> Highlight transferable skills or experiences gained through these activities.</w:t>
      </w:r>
    </w:p>
    <w:p w14:paraId="0DB3DF15" w14:textId="0B4014D0" w:rsidR="00C42FE1" w:rsidRDefault="00C06B42" w:rsidP="004B7E44">
      <w:pPr>
        <w:numPr>
          <w:ilvl w:val="0"/>
          <w:numId w:val="2"/>
        </w:numPr>
      </w:pPr>
      <w:r w:rsidRPr="00ED67A1">
        <w:rPr>
          <w:color w:val="auto"/>
        </w:rPr>
        <w:t>However it is best to avoid stating anything that could cause friction early on.</w:t>
      </w:r>
    </w:p>
    <w:p w14:paraId="2761159A" w14:textId="77777777" w:rsidR="00C42FE1" w:rsidRDefault="00C42FE1" w:rsidP="004B7E44"/>
    <w:sectPr w:rsidR="00C42FE1" w:rsidSect="000821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05F93" w14:textId="77777777" w:rsidR="00C8583B" w:rsidRDefault="00C8583B" w:rsidP="004B7E44">
      <w:r>
        <w:separator/>
      </w:r>
    </w:p>
  </w:endnote>
  <w:endnote w:type="continuationSeparator" w:id="0">
    <w:p w14:paraId="1DA97456" w14:textId="77777777" w:rsidR="00C8583B" w:rsidRDefault="00C8583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C2A1A" w14:textId="77777777" w:rsidR="00F324BB" w:rsidRDefault="00F324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3AF055BB" w14:textId="77777777" w:rsidTr="00E24C39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4A671E" w:themeFill="accent5" w:themeFillShade="80"/>
          <w:vAlign w:val="center"/>
        </w:tcPr>
        <w:p w14:paraId="62FA648D" w14:textId="0E626790" w:rsidR="004B7E44" w:rsidRDefault="004B7E44" w:rsidP="004B7E44">
          <w:pPr>
            <w:pStyle w:val="Footer"/>
          </w:pPr>
          <w:r>
            <w:rPr>
              <w:lang w:bidi="en-GB"/>
            </w:rPr>
            <w:t>www.</w:t>
          </w:r>
          <w:r w:rsidR="00E24C39">
            <w:rPr>
              <w:lang w:bidi="en-GB"/>
            </w:rPr>
            <w:t>graduate</w:t>
          </w:r>
          <w:r w:rsidR="00F324BB">
            <w:rPr>
              <w:lang w:bidi="en-GB"/>
            </w:rPr>
            <w:t>2success</w:t>
          </w:r>
          <w:r>
            <w:rPr>
              <w:lang w:bidi="en-GB"/>
            </w:rPr>
            <w:t>.com</w:t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C40B5" w14:textId="77777777" w:rsidR="005A718F" w:rsidRDefault="005A718F" w:rsidP="004B7E44">
        <w:pPr>
          <w:pStyle w:val="Footer"/>
        </w:pPr>
        <w:r>
          <w:rPr>
            <w:lang w:bidi="en-GB"/>
          </w:rPr>
          <w:fldChar w:fldCharType="begin"/>
        </w:r>
        <w:r>
          <w:rPr>
            <w:lang w:bidi="en-GB"/>
          </w:rPr>
          <w:instrText xml:space="preserve"> PAGE   \* MERGEFORMAT </w:instrText>
        </w:r>
        <w:r>
          <w:rPr>
            <w:lang w:bidi="en-GB"/>
          </w:rPr>
          <w:fldChar w:fldCharType="separate"/>
        </w:r>
        <w:r w:rsidR="009120E9">
          <w:rPr>
            <w:noProof/>
            <w:lang w:bidi="en-GB"/>
          </w:rPr>
          <w:t>1</w:t>
        </w:r>
        <w:r>
          <w:rPr>
            <w:noProof/>
            <w:lang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398A4" w14:textId="77777777" w:rsidR="00C8583B" w:rsidRDefault="00C8583B" w:rsidP="004B7E44">
      <w:r>
        <w:separator/>
      </w:r>
    </w:p>
  </w:footnote>
  <w:footnote w:type="continuationSeparator" w:id="0">
    <w:p w14:paraId="4F66926A" w14:textId="77777777" w:rsidR="00C8583B" w:rsidRDefault="00C8583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7831C" w14:textId="77777777" w:rsidR="00F324BB" w:rsidRDefault="00F324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3B2B417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50006B90" w14:textId="77777777" w:rsidR="004B7E44" w:rsidRDefault="004B7E44" w:rsidP="004B7E44">
          <w:pPr>
            <w:pStyle w:val="Header"/>
          </w:pPr>
          <w:r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6052297D" wp14:editId="30715450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F400E2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en-GB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en-GB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en-GB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en-GB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en-GB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052297D" id="Rectangle 11" o:spid="_x0000_s102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" fillcolor="#49661e [1605]" stroked="f" strokeweight="2pt">
                    <v:textbox>
                      <w:txbxContent>
                        <w:p w14:paraId="47F400E2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en-GB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en-GB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en-GB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en-GB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12CB3" w14:textId="77777777" w:rsidR="00F324BB" w:rsidRDefault="00F324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A11D1"/>
    <w:multiLevelType w:val="hybridMultilevel"/>
    <w:tmpl w:val="30601EA6"/>
    <w:lvl w:ilvl="0" w:tplc="33965AEC">
      <w:start w:val="1"/>
      <w:numFmt w:val="decimal"/>
      <w:lvlText w:val="%1."/>
      <w:lvlJc w:val="left"/>
      <w:pPr>
        <w:ind w:left="643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3EB31F71"/>
    <w:multiLevelType w:val="hybridMultilevel"/>
    <w:tmpl w:val="B770D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12399"/>
    <w:multiLevelType w:val="hybridMultilevel"/>
    <w:tmpl w:val="A404D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3612A"/>
    <w:multiLevelType w:val="hybridMultilevel"/>
    <w:tmpl w:val="86F63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76F17"/>
    <w:multiLevelType w:val="hybridMultilevel"/>
    <w:tmpl w:val="425E8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C1011"/>
    <w:multiLevelType w:val="hybridMultilevel"/>
    <w:tmpl w:val="09707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620324">
    <w:abstractNumId w:val="0"/>
  </w:num>
  <w:num w:numId="2" w16cid:durableId="918249029">
    <w:abstractNumId w:val="1"/>
  </w:num>
  <w:num w:numId="3" w16cid:durableId="373772138">
    <w:abstractNumId w:val="2"/>
  </w:num>
  <w:num w:numId="4" w16cid:durableId="1118138368">
    <w:abstractNumId w:val="5"/>
  </w:num>
  <w:num w:numId="5" w16cid:durableId="2094931044">
    <w:abstractNumId w:val="3"/>
  </w:num>
  <w:num w:numId="6" w16cid:durableId="857038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8F"/>
    <w:rsid w:val="0003083E"/>
    <w:rsid w:val="00046A21"/>
    <w:rsid w:val="00066658"/>
    <w:rsid w:val="000821D9"/>
    <w:rsid w:val="000A48F8"/>
    <w:rsid w:val="000E72D6"/>
    <w:rsid w:val="00112628"/>
    <w:rsid w:val="00117A02"/>
    <w:rsid w:val="00125518"/>
    <w:rsid w:val="00133837"/>
    <w:rsid w:val="001C3231"/>
    <w:rsid w:val="00244EA5"/>
    <w:rsid w:val="0027582F"/>
    <w:rsid w:val="00293B83"/>
    <w:rsid w:val="002C714E"/>
    <w:rsid w:val="002F2B79"/>
    <w:rsid w:val="003054F3"/>
    <w:rsid w:val="003112E4"/>
    <w:rsid w:val="00362FA8"/>
    <w:rsid w:val="003835F1"/>
    <w:rsid w:val="003B4668"/>
    <w:rsid w:val="003B774C"/>
    <w:rsid w:val="003E12D1"/>
    <w:rsid w:val="00430BFB"/>
    <w:rsid w:val="0043687E"/>
    <w:rsid w:val="004379C0"/>
    <w:rsid w:val="0046794C"/>
    <w:rsid w:val="00471792"/>
    <w:rsid w:val="0049291B"/>
    <w:rsid w:val="004955D4"/>
    <w:rsid w:val="004B7E44"/>
    <w:rsid w:val="004C5098"/>
    <w:rsid w:val="004D5252"/>
    <w:rsid w:val="004E53AD"/>
    <w:rsid w:val="004F2B86"/>
    <w:rsid w:val="0051394E"/>
    <w:rsid w:val="0055620A"/>
    <w:rsid w:val="00561FA2"/>
    <w:rsid w:val="00575122"/>
    <w:rsid w:val="00575EBA"/>
    <w:rsid w:val="00584955"/>
    <w:rsid w:val="00590F04"/>
    <w:rsid w:val="005A2C87"/>
    <w:rsid w:val="005A3F40"/>
    <w:rsid w:val="005A498F"/>
    <w:rsid w:val="005A718F"/>
    <w:rsid w:val="005C1661"/>
    <w:rsid w:val="005F0B4B"/>
    <w:rsid w:val="00602168"/>
    <w:rsid w:val="00622939"/>
    <w:rsid w:val="006713A1"/>
    <w:rsid w:val="00681689"/>
    <w:rsid w:val="00686858"/>
    <w:rsid w:val="006A31B2"/>
    <w:rsid w:val="006A3CE7"/>
    <w:rsid w:val="00727596"/>
    <w:rsid w:val="007516CF"/>
    <w:rsid w:val="00753042"/>
    <w:rsid w:val="00755DEF"/>
    <w:rsid w:val="00795F04"/>
    <w:rsid w:val="007A5376"/>
    <w:rsid w:val="007B5746"/>
    <w:rsid w:val="007D4D2E"/>
    <w:rsid w:val="00802C1C"/>
    <w:rsid w:val="00861946"/>
    <w:rsid w:val="008849DE"/>
    <w:rsid w:val="008A3BE6"/>
    <w:rsid w:val="008B33BC"/>
    <w:rsid w:val="008C03C0"/>
    <w:rsid w:val="008C79F1"/>
    <w:rsid w:val="008D4290"/>
    <w:rsid w:val="008F6783"/>
    <w:rsid w:val="009120E9"/>
    <w:rsid w:val="00932B0A"/>
    <w:rsid w:val="00945900"/>
    <w:rsid w:val="009561D6"/>
    <w:rsid w:val="00975855"/>
    <w:rsid w:val="00983ABD"/>
    <w:rsid w:val="009C396C"/>
    <w:rsid w:val="00A254B7"/>
    <w:rsid w:val="00A30FE2"/>
    <w:rsid w:val="00A51239"/>
    <w:rsid w:val="00A55D7B"/>
    <w:rsid w:val="00A627AB"/>
    <w:rsid w:val="00A77374"/>
    <w:rsid w:val="00AD71B1"/>
    <w:rsid w:val="00AE3373"/>
    <w:rsid w:val="00AF67EF"/>
    <w:rsid w:val="00B00B92"/>
    <w:rsid w:val="00B04D87"/>
    <w:rsid w:val="00B20918"/>
    <w:rsid w:val="00B53C4B"/>
    <w:rsid w:val="00B572B4"/>
    <w:rsid w:val="00B6110B"/>
    <w:rsid w:val="00B64AFA"/>
    <w:rsid w:val="00B72B96"/>
    <w:rsid w:val="00BB0A2B"/>
    <w:rsid w:val="00BB7B35"/>
    <w:rsid w:val="00BD511A"/>
    <w:rsid w:val="00C06B42"/>
    <w:rsid w:val="00C122C5"/>
    <w:rsid w:val="00C144E8"/>
    <w:rsid w:val="00C42FE1"/>
    <w:rsid w:val="00C742B3"/>
    <w:rsid w:val="00C8583B"/>
    <w:rsid w:val="00CA2512"/>
    <w:rsid w:val="00CB1B28"/>
    <w:rsid w:val="00CE70B1"/>
    <w:rsid w:val="00CF1C01"/>
    <w:rsid w:val="00D122F5"/>
    <w:rsid w:val="00D37F67"/>
    <w:rsid w:val="00D475C7"/>
    <w:rsid w:val="00D56442"/>
    <w:rsid w:val="00D8461B"/>
    <w:rsid w:val="00DA1FD4"/>
    <w:rsid w:val="00DA32C2"/>
    <w:rsid w:val="00DB26A7"/>
    <w:rsid w:val="00DE2699"/>
    <w:rsid w:val="00E003D7"/>
    <w:rsid w:val="00E24C39"/>
    <w:rsid w:val="00E331F9"/>
    <w:rsid w:val="00E36174"/>
    <w:rsid w:val="00E67B1C"/>
    <w:rsid w:val="00E740F0"/>
    <w:rsid w:val="00E76CAD"/>
    <w:rsid w:val="00E94B5F"/>
    <w:rsid w:val="00EB7EBD"/>
    <w:rsid w:val="00EC13B7"/>
    <w:rsid w:val="00ED67A1"/>
    <w:rsid w:val="00EE0399"/>
    <w:rsid w:val="00EF4983"/>
    <w:rsid w:val="00F324BB"/>
    <w:rsid w:val="00F352EA"/>
    <w:rsid w:val="00F554A3"/>
    <w:rsid w:val="00F65115"/>
    <w:rsid w:val="00F6674E"/>
    <w:rsid w:val="00F7736C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A734F"/>
  <w15:chartTrackingRefBased/>
  <w15:docId w15:val="{4705C591-E8B9-457C-8576-08D01493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1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133837"/>
    <w:pPr>
      <w:keepLines/>
      <w:spacing w:before="240" w:line="259" w:lineRule="auto"/>
      <w:outlineLvl w:val="9"/>
    </w:pPr>
    <w:rPr>
      <w:rFonts w:eastAsiaTheme="majorEastAsia" w:cstheme="majorBidi"/>
      <w:b w:val="0"/>
      <w:color w:val="7A042E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38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33837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133837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133837"/>
    <w:rPr>
      <w:color w:val="93C842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75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2192448\AppData\Local\Microsoft\Office\16.0\DTS\en-GB%7b6E5BD921-7710-4A81-A58F-FC7F1EBA6731%7d\%7b89796960-D4FD-4AFD-9D70-48B80FB86BD5%7dtf16392796_win32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ED1E1-4FCD-44B0-A234-1583CBF7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{89796960-D4FD-4AFD-9D70-48B80FB86BD5}tf16392796_win32</Template>
  <TotalTime>134</TotalTime>
  <Pages>4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Blumenschein, Ellie</dc:creator>
  <cp:keywords/>
  <dc:description/>
  <cp:lastModifiedBy>Blumenschein, Ellie</cp:lastModifiedBy>
  <cp:revision>112</cp:revision>
  <dcterms:created xsi:type="dcterms:W3CDTF">2024-05-15T15:09:00Z</dcterms:created>
  <dcterms:modified xsi:type="dcterms:W3CDTF">2024-08-05T12:57:00Z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d3c5f5-c566-4dc5-8864-6f6d9b127b45_Enabled">
    <vt:lpwstr>true</vt:lpwstr>
  </property>
  <property fmtid="{D5CDD505-2E9C-101B-9397-08002B2CF9AE}" pid="3" name="MSIP_Label_6cd3c5f5-c566-4dc5-8864-6f6d9b127b45_SetDate">
    <vt:lpwstr>2024-05-15T15:12:56Z</vt:lpwstr>
  </property>
  <property fmtid="{D5CDD505-2E9C-101B-9397-08002B2CF9AE}" pid="4" name="MSIP_Label_6cd3c5f5-c566-4dc5-8864-6f6d9b127b45_Method">
    <vt:lpwstr>Standard</vt:lpwstr>
  </property>
  <property fmtid="{D5CDD505-2E9C-101B-9397-08002B2CF9AE}" pid="5" name="MSIP_Label_6cd3c5f5-c566-4dc5-8864-6f6d9b127b45_Name">
    <vt:lpwstr>Internal</vt:lpwstr>
  </property>
  <property fmtid="{D5CDD505-2E9C-101B-9397-08002B2CF9AE}" pid="6" name="MSIP_Label_6cd3c5f5-c566-4dc5-8864-6f6d9b127b45_SiteId">
    <vt:lpwstr>aa42167d-6f8d-45ce-b655-d245ef97da66</vt:lpwstr>
  </property>
  <property fmtid="{D5CDD505-2E9C-101B-9397-08002B2CF9AE}" pid="7" name="MSIP_Label_6cd3c5f5-c566-4dc5-8864-6f6d9b127b45_ActionId">
    <vt:lpwstr>2a943fe3-630c-4d0a-a3d6-2824c6fefa3d</vt:lpwstr>
  </property>
  <property fmtid="{D5CDD505-2E9C-101B-9397-08002B2CF9AE}" pid="8" name="MSIP_Label_6cd3c5f5-c566-4dc5-8864-6f6d9b127b45_ContentBits">
    <vt:lpwstr>0</vt:lpwstr>
  </property>
</Properties>
</file>